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C9E8" w14:textId="77777777" w:rsidR="00337700" w:rsidRDefault="003970B4" w:rsidP="003970B4">
      <w:pPr>
        <w:pStyle w:val="Title"/>
      </w:pPr>
      <w:r w:rsidRPr="003970B4">
        <w:t>NOTIFICATION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8C20AD" w:rsidRPr="000C75D0" w14:paraId="2FFD1752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56C5C80F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1.</w:t>
            </w:r>
          </w:p>
        </w:tc>
        <w:tc>
          <w:tcPr>
            <w:tcW w:w="8363" w:type="dxa"/>
            <w:shd w:val="clear" w:color="auto" w:fill="auto"/>
          </w:tcPr>
          <w:p w14:paraId="7C98CE2C" w14:textId="77777777" w:rsidR="008C20AD" w:rsidRPr="000C75D0" w:rsidRDefault="008C20AD" w:rsidP="00171515">
            <w:pPr>
              <w:spacing w:before="120" w:after="120"/>
              <w:rPr>
                <w:bCs/>
                <w:caps/>
                <w:u w:val="single"/>
              </w:rPr>
            </w:pPr>
            <w:r w:rsidRPr="000C75D0">
              <w:rPr>
                <w:b/>
              </w:rPr>
              <w:t>Membre notifiant:</w:t>
            </w:r>
            <w:r w:rsidR="00CD3726">
              <w:rPr>
                <w:b/>
              </w:rPr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</w:p>
          <w:p w14:paraId="0D2A6F50" w14:textId="77777777" w:rsidR="008C20AD" w:rsidRPr="000C75D0" w:rsidRDefault="008C20AD" w:rsidP="00171515">
            <w:pPr>
              <w:spacing w:after="120"/>
              <w:jc w:val="left"/>
            </w:pPr>
            <w:r w:rsidRPr="000C75D0">
              <w:rPr>
                <w:b/>
              </w:rPr>
              <w:t>Le cas échéant, pouvoirs publics locaux concernés: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8C20AD" w:rsidRPr="000C75D0" w14:paraId="3A52D2D4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1B7474AA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2.</w:t>
            </w:r>
          </w:p>
        </w:tc>
        <w:tc>
          <w:tcPr>
            <w:tcW w:w="8363" w:type="dxa"/>
            <w:shd w:val="clear" w:color="auto" w:fill="auto"/>
          </w:tcPr>
          <w:p w14:paraId="5DAC695C" w14:textId="77777777" w:rsidR="008C20AD" w:rsidRPr="000C75D0" w:rsidRDefault="008C20AD" w:rsidP="00171515">
            <w:pPr>
              <w:spacing w:before="120" w:after="120"/>
            </w:pPr>
            <w:r w:rsidRPr="000C75D0">
              <w:rPr>
                <w:b/>
              </w:rPr>
              <w:t>Organisme responsable: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8C20AD" w:rsidRPr="00B423BA" w14:paraId="2A80A980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166ED1C8" w14:textId="77777777" w:rsidR="008C20AD" w:rsidRPr="00B423BA" w:rsidRDefault="008C20AD" w:rsidP="00171515">
            <w:pPr>
              <w:spacing w:before="120" w:after="120"/>
              <w:rPr>
                <w:b/>
              </w:rPr>
            </w:pPr>
            <w:r w:rsidRPr="00B423BA">
              <w:rPr>
                <w:b/>
              </w:rPr>
              <w:t>3.</w:t>
            </w:r>
          </w:p>
        </w:tc>
        <w:tc>
          <w:tcPr>
            <w:tcW w:w="8363" w:type="dxa"/>
            <w:shd w:val="clear" w:color="auto" w:fill="auto"/>
          </w:tcPr>
          <w:p w14:paraId="34729310" w14:textId="77777777" w:rsidR="008C20AD" w:rsidRPr="00B423BA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0C75D0">
                <w:rPr>
                  <w:b/>
                </w:rPr>
                <w:t>OMC</w:t>
              </w:r>
            </w:smartTag>
            <w:r w:rsidRPr="000C75D0">
              <w:rPr>
                <w:b/>
              </w:rPr>
              <w:t>.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Les numéros de l'ICS devraient aussi être indiqués, le cas échéant):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8C20AD" w:rsidRPr="000C75D0" w14:paraId="1C88D00F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24F3616D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4.</w:t>
            </w:r>
          </w:p>
        </w:tc>
        <w:tc>
          <w:tcPr>
            <w:tcW w:w="8363" w:type="dxa"/>
            <w:shd w:val="clear" w:color="auto" w:fill="auto"/>
          </w:tcPr>
          <w:p w14:paraId="27ED68D8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Régions ou pays susceptibles d'être concernés, si cela est pertinent ou faisable:</w:t>
            </w:r>
          </w:p>
          <w:p w14:paraId="59DBDC91" w14:textId="77777777" w:rsidR="008C20AD" w:rsidRPr="00BC7974" w:rsidRDefault="008C20AD" w:rsidP="00171515">
            <w:pPr>
              <w:spacing w:after="120"/>
            </w:pP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 w:rsidRPr="000C75D0">
              <w:rPr>
                <w:b/>
              </w:rPr>
              <w:t>]</w:t>
            </w:r>
            <w:r w:rsidRPr="000C75D0">
              <w:rPr>
                <w:b/>
              </w:rPr>
              <w:tab/>
              <w:t>Tous les partenaires commerciaux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62A9860F" w14:textId="77777777" w:rsidR="008C20AD" w:rsidRPr="000C75D0" w:rsidRDefault="008C20AD" w:rsidP="00171515">
            <w:pPr>
              <w:spacing w:after="120"/>
              <w:rPr>
                <w:b/>
                <w:shd w:val="solid" w:color="C0C0C0" w:fill="FFFFFF"/>
              </w:rPr>
            </w:pP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  <w:r w:rsidRPr="000C75D0">
              <w:rPr>
                <w:b/>
              </w:rPr>
              <w:t>]</w:t>
            </w:r>
            <w:r w:rsidRPr="000C75D0">
              <w:rPr>
                <w:b/>
              </w:rPr>
              <w:tab/>
              <w:t>Régions ou pays spécifiques: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8C20AD" w:rsidRPr="000C75D0" w14:paraId="79F03648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47A2846C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5.</w:t>
            </w:r>
          </w:p>
        </w:tc>
        <w:tc>
          <w:tcPr>
            <w:tcW w:w="8363" w:type="dxa"/>
            <w:shd w:val="clear" w:color="auto" w:fill="auto"/>
          </w:tcPr>
          <w:p w14:paraId="40BF0D2F" w14:textId="77777777" w:rsidR="008C20AD" w:rsidRDefault="008C20AD" w:rsidP="00171515">
            <w:pPr>
              <w:spacing w:before="120" w:after="120"/>
              <w:rPr>
                <w:bCs/>
              </w:rPr>
            </w:pPr>
            <w:r w:rsidRPr="000C75D0">
              <w:rPr>
                <w:b/>
              </w:rPr>
              <w:t>Intitulé du texte notifié: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 w:rsidR="00CD3726">
              <w:rPr>
                <w:bCs/>
              </w:rPr>
              <w:t xml:space="preserve"> </w:t>
            </w:r>
            <w:r w:rsidRPr="000C75D0">
              <w:rPr>
                <w:b/>
                <w:bCs/>
              </w:rPr>
              <w:t>Langue</w:t>
            </w:r>
            <w:r>
              <w:rPr>
                <w:b/>
                <w:bCs/>
              </w:rPr>
              <w:t>(s)</w:t>
            </w:r>
            <w:r w:rsidRPr="000C75D0">
              <w:rPr>
                <w:b/>
                <w:bCs/>
              </w:rPr>
              <w:t>:</w:t>
            </w:r>
            <w:r w:rsidR="00CD3726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  <w:r w:rsidR="00CD3726">
              <w:rPr>
                <w:bCs/>
              </w:rPr>
              <w:t xml:space="preserve"> </w:t>
            </w:r>
            <w:r w:rsidRPr="000C75D0">
              <w:rPr>
                <w:b/>
                <w:bCs/>
              </w:rPr>
              <w:t>Nombre de pages:</w:t>
            </w:r>
            <w:r w:rsidR="00CD3726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0"/>
          </w:p>
          <w:p w14:paraId="7C6997C4" w14:textId="77777777" w:rsidR="008C20AD" w:rsidRPr="000C75D0" w:rsidRDefault="008C20AD" w:rsidP="00171515">
            <w:pPr>
              <w:spacing w:before="120" w:after="120"/>
            </w:pPr>
            <w:r>
              <w:rPr>
                <w:bCs/>
              </w:rP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1"/>
          </w:p>
        </w:tc>
      </w:tr>
      <w:tr w:rsidR="008C20AD" w:rsidRPr="000C75D0" w14:paraId="33D5445A" w14:textId="77777777" w:rsidTr="00171515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F5F6092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6.</w:t>
            </w: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auto" w:fill="auto"/>
          </w:tcPr>
          <w:p w14:paraId="5908709E" w14:textId="77777777" w:rsidR="008C20AD" w:rsidRPr="000C75D0" w:rsidRDefault="008C20AD" w:rsidP="00171515">
            <w:pPr>
              <w:spacing w:before="120" w:after="120"/>
            </w:pPr>
            <w:r w:rsidRPr="000C75D0">
              <w:rPr>
                <w:b/>
              </w:rPr>
              <w:t>Teneur: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8C20AD" w:rsidRPr="000C75D0" w14:paraId="10F0CB47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BFA34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A57A3" w14:textId="77777777" w:rsidR="008C20AD" w:rsidRPr="000C75D0" w:rsidRDefault="008C20AD" w:rsidP="00171515">
            <w:pPr>
              <w:spacing w:before="120" w:after="120"/>
            </w:pPr>
            <w:r>
              <w:rPr>
                <w:b/>
              </w:rPr>
              <w:t>Objectif et raison d'être: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 w:rsidRPr="000C75D0">
              <w:rPr>
                <w:b/>
              </w:rPr>
              <w:t>] innocuité des produits alimentaires, 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 w:rsidRPr="000C75D0">
              <w:rPr>
                <w:b/>
              </w:rPr>
              <w:t>] santé des animaux, 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 w:rsidRPr="000C75D0">
              <w:rPr>
                <w:b/>
              </w:rPr>
              <w:t>] préservation des végétaux, 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 w:rsidRPr="000C75D0">
              <w:rPr>
                <w:b/>
              </w:rPr>
              <w:t>] protection des personnes contre les maladies ou les parasites des animaux/des plantes, 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 w:rsidRPr="000C75D0">
              <w:rPr>
                <w:b/>
              </w:rPr>
              <w:t>] protection du territoire contre d'autres dommages attribuables à des parasites.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8C20AD" w:rsidRPr="000C75D0" w14:paraId="2DD53280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32C14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EA11A" w14:textId="77777777" w:rsidR="008C20AD" w:rsidRPr="008224A2" w:rsidRDefault="008C20AD" w:rsidP="00171515">
            <w:pPr>
              <w:spacing w:before="120" w:after="120"/>
              <w:rPr>
                <w:b/>
              </w:rPr>
            </w:pPr>
            <w:r w:rsidRPr="008224A2">
              <w:rPr>
                <w:b/>
              </w:rPr>
              <w:t>Existe</w:t>
            </w:r>
            <w:r w:rsidRPr="008224A2">
              <w:rPr>
                <w:b/>
              </w:rPr>
              <w:noBreakHyphen/>
              <w:t>t</w:t>
            </w:r>
            <w:r w:rsidRPr="008224A2">
              <w:rPr>
                <w:b/>
              </w:rPr>
              <w:noBreakHyphen/>
              <w:t>il une norme internationale pertinente?</w:t>
            </w:r>
            <w:r w:rsidR="00CD3726">
              <w:rPr>
                <w:b/>
              </w:rPr>
              <w:t xml:space="preserve"> </w:t>
            </w:r>
            <w:r w:rsidRPr="008224A2">
              <w:rPr>
                <w:b/>
              </w:rPr>
              <w:t>Dans l'affirmative, indiquer laquelle:</w:t>
            </w:r>
          </w:p>
          <w:p w14:paraId="6A67583B" w14:textId="77777777" w:rsidR="008C20AD" w:rsidRPr="008224A2" w:rsidRDefault="008C20AD" w:rsidP="00171515">
            <w:pPr>
              <w:spacing w:after="120"/>
              <w:ind w:left="720" w:hanging="720"/>
              <w:rPr>
                <w:b/>
                <w:i/>
              </w:rPr>
            </w:pPr>
            <w:r w:rsidRPr="008224A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9" w:name="sps8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9"/>
            <w:r w:rsidRPr="008224A2">
              <w:rPr>
                <w:b/>
              </w:rPr>
              <w:t>]</w:t>
            </w:r>
            <w:r w:rsidRPr="008224A2">
              <w:rPr>
                <w:b/>
              </w:rPr>
              <w:tab/>
              <w:t xml:space="preserve">Commission du Codex Alimentarius </w:t>
            </w:r>
            <w:r w:rsidRPr="008224A2">
              <w:rPr>
                <w:b/>
                <w:i/>
              </w:rPr>
              <w:t>(par exemple, intitulé ou numéro de série de la norme du Codex ou du texte apparenté)</w:t>
            </w:r>
            <w:r w:rsidR="00214001" w:rsidRPr="00214001">
              <w:rPr>
                <w:b/>
              </w:rPr>
              <w:t>:</w:t>
            </w:r>
            <w:r w:rsidRPr="008224A2"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20" w:name="sps8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19B0C97F" w14:textId="77777777" w:rsidR="008C20AD" w:rsidRPr="008224A2" w:rsidRDefault="008C20AD" w:rsidP="00171515">
            <w:pPr>
              <w:spacing w:after="120"/>
              <w:ind w:left="720" w:hanging="720"/>
              <w:rPr>
                <w:b/>
                <w:i/>
              </w:rPr>
            </w:pPr>
            <w:r w:rsidRPr="008224A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1" w:name="sps8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1"/>
            <w:r w:rsidRPr="008224A2">
              <w:rPr>
                <w:b/>
              </w:rPr>
              <w:t>]</w:t>
            </w:r>
            <w:r w:rsidRPr="008224A2">
              <w:rPr>
                <w:b/>
              </w:rPr>
              <w:tab/>
              <w:t xml:space="preserve">Organisation mondiale de la santé animale (OIE) </w:t>
            </w:r>
            <w:r w:rsidRPr="008224A2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="00214001" w:rsidRPr="00214001">
              <w:rPr>
                <w:b/>
              </w:rPr>
              <w:t>:</w:t>
            </w:r>
            <w:r w:rsidRPr="008224A2"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2" w:name="sps8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2E2EBC7E" w14:textId="77777777" w:rsidR="008C20AD" w:rsidRPr="008224A2" w:rsidRDefault="008C20AD" w:rsidP="00171515">
            <w:pPr>
              <w:spacing w:after="120"/>
              <w:ind w:left="720" w:hanging="720"/>
            </w:pPr>
            <w:r w:rsidRPr="008224A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3" w:name="sps8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3"/>
            <w:r w:rsidRPr="008224A2">
              <w:rPr>
                <w:b/>
              </w:rPr>
              <w:t>]</w:t>
            </w:r>
            <w:r w:rsidRPr="008224A2">
              <w:rPr>
                <w:b/>
              </w:rPr>
              <w:tab/>
              <w:t xml:space="preserve">Convention internationale pour la protection des végétaux </w:t>
            </w:r>
            <w:r w:rsidRPr="008224A2">
              <w:rPr>
                <w:b/>
                <w:i/>
              </w:rPr>
              <w:t>(par exemple, numéro de la NIMP)</w:t>
            </w:r>
            <w:r w:rsidR="00214001" w:rsidRPr="00214001">
              <w:rPr>
                <w:b/>
              </w:rPr>
              <w:t>:</w:t>
            </w:r>
            <w:r w:rsidRPr="008224A2"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4" w:name="sps8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14:paraId="5201FFD2" w14:textId="77777777" w:rsidR="008C20AD" w:rsidRPr="008224A2" w:rsidRDefault="008C20AD" w:rsidP="001E77AF">
            <w:pPr>
              <w:spacing w:after="120"/>
              <w:ind w:left="720" w:hanging="720"/>
              <w:rPr>
                <w:b/>
              </w:rPr>
            </w:pPr>
            <w:r w:rsidRPr="008224A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5" w:name="sps8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  <w:r w:rsidRPr="008224A2">
              <w:rPr>
                <w:b/>
              </w:rPr>
              <w:t>]</w:t>
            </w:r>
            <w:r w:rsidR="001E77AF" w:rsidRPr="008224A2">
              <w:rPr>
                <w:b/>
              </w:rPr>
              <w:tab/>
            </w:r>
            <w:r w:rsidRPr="008224A2">
              <w:rPr>
                <w:b/>
              </w:rPr>
              <w:t>Néant</w:t>
            </w:r>
          </w:p>
          <w:p w14:paraId="31BFF128" w14:textId="77777777" w:rsidR="008C20AD" w:rsidRPr="008224A2" w:rsidRDefault="008C20AD" w:rsidP="00801B70">
            <w:pPr>
              <w:spacing w:after="120"/>
              <w:rPr>
                <w:b/>
              </w:rPr>
            </w:pPr>
            <w:r w:rsidRPr="008224A2">
              <w:rPr>
                <w:b/>
              </w:rPr>
              <w:t>La réglementation projetée est-elle conforme à la norme internationale pertinente?</w:t>
            </w:r>
          </w:p>
          <w:p w14:paraId="2B936B84" w14:textId="77777777" w:rsidR="008C20AD" w:rsidRPr="008224A2" w:rsidRDefault="008C20AD" w:rsidP="00171515">
            <w:pPr>
              <w:spacing w:after="120"/>
              <w:rPr>
                <w:b/>
              </w:rPr>
            </w:pPr>
            <w:r w:rsidRPr="008224A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8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 w:rsidRPr="008224A2">
              <w:rPr>
                <w:b/>
              </w:rPr>
              <w:t>] Oui   [</w:t>
            </w:r>
            <w:r>
              <w:rPr>
                <w:b/>
              </w:rPr>
              <w:fldChar w:fldCharType="begin">
                <w:ffData>
                  <w:name w:val="sps8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8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 w:rsidRPr="008224A2">
              <w:rPr>
                <w:b/>
              </w:rPr>
              <w:t>] Non</w:t>
            </w:r>
          </w:p>
          <w:p w14:paraId="51907494" w14:textId="77777777" w:rsidR="008C20AD" w:rsidRPr="000C75D0" w:rsidRDefault="008C20AD" w:rsidP="00171515">
            <w:pPr>
              <w:spacing w:after="120"/>
              <w:rPr>
                <w:b/>
              </w:rPr>
            </w:pPr>
            <w:r w:rsidRPr="008224A2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="00CD3726">
              <w:rPr>
                <w:b/>
                <w:bCs/>
              </w:rPr>
              <w:t xml:space="preserve"> </w:t>
            </w:r>
            <w:r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8" w:name="sps8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  <w:r w:rsidRPr="008224A2">
              <w:rPr>
                <w:bCs/>
              </w:rPr>
              <w:t xml:space="preserve"> </w:t>
            </w:r>
          </w:p>
        </w:tc>
      </w:tr>
      <w:tr w:rsidR="008C20AD" w:rsidRPr="000C75D0" w14:paraId="29960049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F1F15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84683" w14:textId="77777777" w:rsidR="008C20AD" w:rsidRPr="000C75D0" w:rsidRDefault="008C20AD" w:rsidP="00171515">
            <w:pPr>
              <w:spacing w:before="120" w:after="120"/>
            </w:pPr>
            <w:r w:rsidRPr="000C75D0">
              <w:rPr>
                <w:b/>
              </w:rPr>
              <w:t>Autres documents pertinents et langue(s) dans laquelle (lesquelles) ils sont disponibles: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9" w:name="sps9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  <w:r>
              <w:rPr>
                <w:bCs/>
              </w:rPr>
              <w:t xml:space="preserve"> </w:t>
            </w:r>
          </w:p>
        </w:tc>
      </w:tr>
      <w:tr w:rsidR="008C20AD" w:rsidRPr="000C75D0" w14:paraId="7F097AC9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95AB2F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lastRenderedPageBreak/>
              <w:t>10.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532E4" w14:textId="77777777" w:rsidR="008C20AD" w:rsidRPr="000C75D0" w:rsidRDefault="008C20AD" w:rsidP="00171515">
            <w:pPr>
              <w:spacing w:before="120" w:after="120"/>
              <w:rPr>
                <w:bCs/>
              </w:rPr>
            </w:pPr>
            <w:r w:rsidRPr="000C75D0">
              <w:rPr>
                <w:b/>
              </w:rPr>
              <w:t xml:space="preserve">Date projetée pour l'adoption </w:t>
            </w:r>
            <w:r w:rsidRPr="000C75D0">
              <w:rPr>
                <w:b/>
                <w:i/>
              </w:rPr>
              <w:t>(jj/mm/aa)</w:t>
            </w:r>
            <w:r w:rsidRPr="000C75D0">
              <w:rPr>
                <w:b/>
              </w:rPr>
              <w:t>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14:paraId="400E48BE" w14:textId="77777777" w:rsidR="008C20AD" w:rsidRPr="000C75D0" w:rsidRDefault="008C20AD" w:rsidP="00171515">
            <w:pPr>
              <w:spacing w:after="120"/>
              <w:rPr>
                <w:b/>
              </w:rPr>
            </w:pPr>
            <w:r w:rsidRPr="000C75D0">
              <w:rPr>
                <w:b/>
                <w:bCs/>
              </w:rPr>
              <w:t xml:space="preserve">Date projetée pour la publication </w:t>
            </w:r>
            <w:r w:rsidRPr="000C75D0">
              <w:rPr>
                <w:b/>
                <w:bCs/>
                <w:i/>
              </w:rPr>
              <w:t>(jj/mm/aa)</w:t>
            </w:r>
            <w:r w:rsidRPr="000C75D0">
              <w:rPr>
                <w:b/>
                <w:bCs/>
              </w:rPr>
              <w:t>:</w:t>
            </w:r>
            <w:r w:rsidR="00CD3726">
              <w:rPr>
                <w:b/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1" w:name="sps10bis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31"/>
          </w:p>
        </w:tc>
      </w:tr>
      <w:tr w:rsidR="008C20AD" w:rsidRPr="000C75D0" w14:paraId="11461AA6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86217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7C394" w14:textId="77777777" w:rsidR="008C20AD" w:rsidRPr="000C75D0" w:rsidRDefault="008C20AD" w:rsidP="00171515">
            <w:pPr>
              <w:spacing w:before="120" w:after="120"/>
              <w:rPr>
                <w:bCs/>
              </w:rPr>
            </w:pPr>
            <w:r w:rsidRPr="000C75D0">
              <w:rPr>
                <w:b/>
              </w:rPr>
              <w:t>Date projetée pour l'entrée en vigueur: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 w:rsidRPr="000C75D0">
              <w:rPr>
                <w:b/>
              </w:rPr>
              <w:t xml:space="preserve">] Six mois à compter de la date de publication, et/ou </w:t>
            </w:r>
            <w:r w:rsidRPr="000C75D0">
              <w:rPr>
                <w:b/>
                <w:i/>
              </w:rPr>
              <w:t>(jj/mm/aa)</w:t>
            </w:r>
            <w:r w:rsidRPr="000C75D0">
              <w:rPr>
                <w:b/>
              </w:rPr>
              <w:t>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3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  <w:p w14:paraId="5636D995" w14:textId="77777777" w:rsidR="008C20AD" w:rsidRPr="000C75D0" w:rsidRDefault="008C20AD" w:rsidP="00171515">
            <w:pPr>
              <w:spacing w:after="120"/>
              <w:rPr>
                <w:b/>
              </w:rPr>
            </w:pP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 w:rsidRPr="000C75D0">
              <w:rPr>
                <w:b/>
              </w:rPr>
              <w:t>]</w:t>
            </w:r>
            <w:r w:rsidRPr="000C75D0">
              <w:rPr>
                <w:b/>
              </w:rPr>
              <w:tab/>
              <w:t>Mesure de facilitation du commerce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5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8C20AD" w:rsidRPr="000C75D0" w14:paraId="2F385BC5" w14:textId="77777777" w:rsidTr="00171515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9790CE6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12.</w:t>
            </w:r>
          </w:p>
        </w:tc>
        <w:tc>
          <w:tcPr>
            <w:tcW w:w="8363" w:type="dxa"/>
            <w:tcBorders>
              <w:top w:val="single" w:sz="4" w:space="0" w:color="auto"/>
            </w:tcBorders>
            <w:shd w:val="clear" w:color="auto" w:fill="auto"/>
          </w:tcPr>
          <w:p w14:paraId="43F0AF0B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Date limite pour la présentation des observations: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6" w:name="sps12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6"/>
            <w:r w:rsidRPr="000C75D0">
              <w:rPr>
                <w:b/>
              </w:rPr>
              <w:t xml:space="preserve">] Soixante jours à compter de la date de distribution de la notification et/ou </w:t>
            </w:r>
            <w:r w:rsidRPr="000C75D0">
              <w:rPr>
                <w:b/>
                <w:i/>
              </w:rPr>
              <w:t>(jj/mm/aa)</w:t>
            </w:r>
            <w:r w:rsidRPr="000C75D0">
              <w:rPr>
                <w:b/>
              </w:rPr>
              <w:t>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7" w:name="sps1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  <w:p w14:paraId="03780A86" w14:textId="77777777" w:rsidR="008C20AD" w:rsidRPr="000C75D0" w:rsidRDefault="008C20AD" w:rsidP="00171515">
            <w:pPr>
              <w:spacing w:after="120"/>
              <w:rPr>
                <w:b/>
              </w:rPr>
            </w:pPr>
            <w:r w:rsidRPr="000C75D0">
              <w:rPr>
                <w:b/>
              </w:rPr>
              <w:t>Organisme ou autorité désigné pour traiter les observations: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8"/>
            <w:r w:rsidRPr="000C75D0">
              <w:rPr>
                <w:b/>
              </w:rPr>
              <w:t>] autorité nationale responsable des notifications, [</w:t>
            </w:r>
            <w:r>
              <w:rPr>
                <w:b/>
              </w:rPr>
              <w:fldChar w:fldCharType="begin">
                <w:ffData>
                  <w:name w:val="sps12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9" w:name="sps12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9"/>
            <w:r w:rsidRPr="000C75D0">
              <w:rPr>
                <w:b/>
              </w:rPr>
              <w:t>] point d'information national.</w:t>
            </w:r>
            <w:r w:rsidR="00CD3726">
              <w:rPr>
                <w:b/>
              </w:rPr>
              <w:t xml:space="preserve"> </w:t>
            </w:r>
            <w:r w:rsidRPr="000C75D0">
              <w:rPr>
                <w:b/>
              </w:rPr>
              <w:t>Adresse, numéro de fax et adresse électronique (s'il y a lieu) d'un autre organisme:</w:t>
            </w:r>
            <w:r w:rsidR="00CD3726">
              <w:rPr>
                <w:b/>
              </w:rPr>
              <w:t xml:space="preserve"> </w:t>
            </w:r>
            <w:r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0" w:name="sps12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8C20AD" w:rsidRPr="000C75D0" w14:paraId="3AF26773" w14:textId="77777777" w:rsidTr="00171515">
        <w:trPr>
          <w:jc w:val="center"/>
        </w:trPr>
        <w:tc>
          <w:tcPr>
            <w:tcW w:w="709" w:type="dxa"/>
            <w:shd w:val="clear" w:color="auto" w:fill="auto"/>
          </w:tcPr>
          <w:p w14:paraId="20256B09" w14:textId="77777777" w:rsidR="008C20AD" w:rsidRPr="000C75D0" w:rsidRDefault="008C20AD" w:rsidP="00171515">
            <w:pPr>
              <w:spacing w:before="120" w:after="120"/>
              <w:rPr>
                <w:b/>
              </w:rPr>
            </w:pPr>
            <w:r w:rsidRPr="000C75D0">
              <w:rPr>
                <w:b/>
              </w:rPr>
              <w:t>13.</w:t>
            </w:r>
          </w:p>
        </w:tc>
        <w:tc>
          <w:tcPr>
            <w:tcW w:w="8363" w:type="dxa"/>
            <w:shd w:val="clear" w:color="auto" w:fill="auto"/>
          </w:tcPr>
          <w:p w14:paraId="56880346" w14:textId="77777777" w:rsidR="008C20AD" w:rsidRPr="000C75D0" w:rsidRDefault="00CD3726" w:rsidP="00171515">
            <w:pPr>
              <w:spacing w:before="120" w:after="120"/>
            </w:pPr>
            <w:r w:rsidRPr="00907DE8">
              <w:rPr>
                <w:b/>
              </w:rPr>
              <w:t>Texte(s) disponible(s) auprès de</w:t>
            </w:r>
            <w:r w:rsidR="008C20AD" w:rsidRPr="000C75D0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8C20AD" w:rsidRPr="000C75D0">
              <w:rPr>
                <w:b/>
              </w:rPr>
              <w:t>[</w:t>
            </w:r>
            <w:r w:rsidR="008C20AD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1" w:name="sps13a"/>
            <w:r w:rsidR="008C20AD">
              <w:rPr>
                <w:b/>
              </w:rPr>
              <w:instrText xml:space="preserve"> FORMTEXT </w:instrText>
            </w:r>
            <w:r w:rsidR="008C20AD">
              <w:rPr>
                <w:b/>
              </w:rPr>
            </w:r>
            <w:r w:rsidR="008C20AD">
              <w:rPr>
                <w:b/>
              </w:rPr>
              <w:fldChar w:fldCharType="separate"/>
            </w:r>
            <w:r w:rsidR="008C20AD">
              <w:rPr>
                <w:b/>
                <w:noProof/>
              </w:rPr>
              <w:t> </w:t>
            </w:r>
            <w:r w:rsidR="008C20AD">
              <w:rPr>
                <w:b/>
              </w:rPr>
              <w:fldChar w:fldCharType="end"/>
            </w:r>
            <w:bookmarkEnd w:id="41"/>
            <w:r w:rsidR="008C20AD" w:rsidRPr="000C75D0">
              <w:rPr>
                <w:b/>
              </w:rPr>
              <w:t>] autorité nationale responsable des notifications, [</w:t>
            </w:r>
            <w:r w:rsidR="008C20AD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2" w:name="sps13b"/>
            <w:r w:rsidR="008C20AD">
              <w:rPr>
                <w:b/>
              </w:rPr>
              <w:instrText xml:space="preserve"> FORMTEXT </w:instrText>
            </w:r>
            <w:r w:rsidR="008C20AD">
              <w:rPr>
                <w:b/>
              </w:rPr>
            </w:r>
            <w:r w:rsidR="008C20AD">
              <w:rPr>
                <w:b/>
              </w:rPr>
              <w:fldChar w:fldCharType="separate"/>
            </w:r>
            <w:r w:rsidR="008C20AD">
              <w:rPr>
                <w:b/>
                <w:noProof/>
              </w:rPr>
              <w:t> </w:t>
            </w:r>
            <w:r w:rsidR="008C20AD">
              <w:rPr>
                <w:b/>
              </w:rPr>
              <w:fldChar w:fldCharType="end"/>
            </w:r>
            <w:bookmarkEnd w:id="42"/>
            <w:r w:rsidR="008C20AD" w:rsidRPr="000C75D0">
              <w:rPr>
                <w:b/>
              </w:rPr>
              <w:t>] point d'information national.</w:t>
            </w:r>
            <w:r>
              <w:rPr>
                <w:b/>
              </w:rPr>
              <w:t xml:space="preserve"> </w:t>
            </w:r>
            <w:r w:rsidR="008C20AD" w:rsidRPr="000C75D0">
              <w:rPr>
                <w:b/>
              </w:rPr>
              <w:t>Adresse, numéro de fax et adresse électronique (s'il y a lieu) d'un autre organisme:</w:t>
            </w:r>
            <w:r>
              <w:rPr>
                <w:b/>
              </w:rPr>
              <w:t xml:space="preserve"> </w:t>
            </w:r>
            <w:r w:rsidR="008C20AD"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8C20AD">
              <w:instrText xml:space="preserve"> FORMTEXT </w:instrText>
            </w:r>
            <w:r w:rsidR="008C20AD">
              <w:fldChar w:fldCharType="separate"/>
            </w:r>
            <w:r w:rsidR="008C20AD">
              <w:rPr>
                <w:noProof/>
              </w:rPr>
              <w:t> </w:t>
            </w:r>
            <w:r w:rsidR="008C20AD">
              <w:rPr>
                <w:noProof/>
              </w:rPr>
              <w:t> </w:t>
            </w:r>
            <w:r w:rsidR="008C20AD">
              <w:rPr>
                <w:noProof/>
              </w:rPr>
              <w:t> </w:t>
            </w:r>
            <w:r w:rsidR="008C20AD">
              <w:rPr>
                <w:noProof/>
              </w:rPr>
              <w:t> </w:t>
            </w:r>
            <w:r w:rsidR="008C20AD">
              <w:rPr>
                <w:noProof/>
              </w:rPr>
              <w:t> </w:t>
            </w:r>
            <w:r w:rsidR="008C20AD">
              <w:fldChar w:fldCharType="end"/>
            </w:r>
            <w:bookmarkEnd w:id="43"/>
          </w:p>
        </w:tc>
      </w:tr>
    </w:tbl>
    <w:p w14:paraId="00778A83" w14:textId="77777777" w:rsidR="003970B4" w:rsidRPr="003970B4" w:rsidRDefault="003970B4" w:rsidP="003970B4"/>
    <w:sectPr w:rsidR="003970B4" w:rsidRPr="003970B4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2F801" w14:textId="77777777" w:rsidR="008D507D" w:rsidRDefault="008D507D" w:rsidP="0002424F">
      <w:r>
        <w:separator/>
      </w:r>
    </w:p>
  </w:endnote>
  <w:endnote w:type="continuationSeparator" w:id="0">
    <w:p w14:paraId="7260E7B3" w14:textId="77777777" w:rsidR="008D507D" w:rsidRDefault="008D507D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70128" w14:textId="77777777" w:rsidR="003970B4" w:rsidRPr="003970B4" w:rsidRDefault="003970B4" w:rsidP="003970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8E8A6" w14:textId="77777777" w:rsidR="00DD65B2" w:rsidRPr="003970B4" w:rsidRDefault="003970B4" w:rsidP="003970B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FEE4A" w14:textId="77777777" w:rsidR="00CD3726" w:rsidRPr="00CD3726" w:rsidRDefault="00CD3726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C5FA" w14:textId="77777777" w:rsidR="008D507D" w:rsidRDefault="008D507D" w:rsidP="0002424F">
      <w:r>
        <w:separator/>
      </w:r>
    </w:p>
  </w:footnote>
  <w:footnote w:type="continuationSeparator" w:id="0">
    <w:p w14:paraId="38325F5E" w14:textId="77777777" w:rsidR="008D507D" w:rsidRDefault="008D507D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00ED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>G/SPS/N/</w:t>
    </w:r>
  </w:p>
  <w:p w14:paraId="2B3F6F52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B9E73DB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 xml:space="preserve">- </w:t>
    </w:r>
    <w:r w:rsidRPr="003970B4">
      <w:fldChar w:fldCharType="begin"/>
    </w:r>
    <w:r w:rsidRPr="003970B4">
      <w:instrText xml:space="preserve"> PAGE </w:instrText>
    </w:r>
    <w:r w:rsidRPr="003970B4">
      <w:fldChar w:fldCharType="separate"/>
    </w:r>
    <w:r w:rsidRPr="003970B4">
      <w:rPr>
        <w:noProof/>
      </w:rPr>
      <w:t>1</w:t>
    </w:r>
    <w:r w:rsidRPr="003970B4">
      <w:fldChar w:fldCharType="end"/>
    </w:r>
    <w:r w:rsidRPr="003970B4">
      <w:t xml:space="preserve"> -</w:t>
    </w:r>
  </w:p>
  <w:p w14:paraId="48CF74F2" w14:textId="77777777" w:rsidR="003970B4" w:rsidRPr="003970B4" w:rsidRDefault="003970B4" w:rsidP="003970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BD3F" w14:textId="77777777" w:rsidR="003970B4" w:rsidRPr="003970B4" w:rsidRDefault="00F71A32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 xml:space="preserve">SymbolHeader </w:t>
    </w:r>
    <w:bookmarkEnd w:id="44"/>
  </w:p>
  <w:p w14:paraId="55CECE7C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9D45884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 xml:space="preserve">- </w:t>
    </w:r>
    <w:r w:rsidRPr="003970B4">
      <w:fldChar w:fldCharType="begin"/>
    </w:r>
    <w:r w:rsidRPr="003970B4">
      <w:instrText xml:space="preserve"> PAGE </w:instrText>
    </w:r>
    <w:r w:rsidRPr="003970B4">
      <w:fldChar w:fldCharType="separate"/>
    </w:r>
    <w:r w:rsidR="00214001">
      <w:rPr>
        <w:noProof/>
      </w:rPr>
      <w:t>2</w:t>
    </w:r>
    <w:r w:rsidRPr="003970B4">
      <w:fldChar w:fldCharType="end"/>
    </w:r>
    <w:r w:rsidRPr="003970B4">
      <w:t xml:space="preserve"> -</w:t>
    </w:r>
  </w:p>
  <w:p w14:paraId="6254A840" w14:textId="77777777" w:rsidR="00DD65B2" w:rsidRPr="003970B4" w:rsidRDefault="00DD65B2" w:rsidP="003970B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D82AF6" w14:paraId="119F0427" w14:textId="77777777" w:rsidTr="00C242D7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826DAE0" w14:textId="77777777"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45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5A7CE39" w14:textId="77777777"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45"/>
    <w:tr w:rsidR="00172B05" w:rsidRPr="00D82AF6" w14:paraId="0AFF4D21" w14:textId="77777777" w:rsidTr="00C242D7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1C6EFC6D" w14:textId="77777777" w:rsidR="00172B05" w:rsidRPr="00D82AF6" w:rsidRDefault="00CC1FCC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323E2FC4" wp14:editId="16BB3D95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8D6942C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429CC8B8" w14:textId="77777777" w:rsidTr="00C242D7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F3EA91A" w14:textId="77777777"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21EA3A8A" w14:textId="77777777" w:rsidR="003970B4" w:rsidRDefault="003970B4" w:rsidP="00094155">
          <w:pPr>
            <w:jc w:val="right"/>
            <w:rPr>
              <w:b/>
              <w:szCs w:val="18"/>
            </w:rPr>
          </w:pPr>
          <w:bookmarkStart w:id="46" w:name="spsSymbol"/>
          <w:bookmarkStart w:id="47" w:name="bmkSymbols"/>
          <w:r>
            <w:rPr>
              <w:b/>
              <w:szCs w:val="18"/>
            </w:rPr>
            <w:t>G/SPS/N/</w:t>
          </w:r>
          <w:bookmarkEnd w:id="46"/>
          <w:bookmarkEnd w:id="47"/>
        </w:p>
        <w:p w14:paraId="31D48FC8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6706C7CC" w14:textId="77777777" w:rsidTr="00C242D7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3CD0540" w14:textId="77777777"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B4F29E3" w14:textId="77777777" w:rsidR="00172B05" w:rsidRPr="00D82AF6" w:rsidRDefault="00C242D7" w:rsidP="00094155">
          <w:pPr>
            <w:jc w:val="right"/>
            <w:rPr>
              <w:szCs w:val="18"/>
            </w:rPr>
          </w:pPr>
          <w:bookmarkStart w:id="48" w:name="bmkDate"/>
          <w:bookmarkStart w:id="49" w:name="spsDateDistribution"/>
          <w:r>
            <w:rPr>
              <w:szCs w:val="18"/>
            </w:rPr>
            <w:t>Date</w:t>
          </w:r>
          <w:bookmarkEnd w:id="48"/>
          <w:bookmarkEnd w:id="49"/>
        </w:p>
      </w:tc>
    </w:tr>
    <w:tr w:rsidR="00172B05" w:rsidRPr="00D82AF6" w14:paraId="0910C84B" w14:textId="77777777" w:rsidTr="00C242D7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A2BD140" w14:textId="77777777"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50" w:name="spsSerialNumber"/>
          <w:bookmarkStart w:id="51" w:name="bmkSerial"/>
          <w:r w:rsidRPr="00D82AF6">
            <w:rPr>
              <w:color w:val="FF0000"/>
              <w:szCs w:val="18"/>
            </w:rPr>
            <w:t>(00-0000)</w:t>
          </w:r>
          <w:bookmarkEnd w:id="50"/>
          <w:bookmarkEnd w:id="5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E074C8E" w14:textId="77777777" w:rsidR="00172B05" w:rsidRPr="00D82AF6" w:rsidRDefault="00172B05" w:rsidP="00094155">
          <w:pPr>
            <w:jc w:val="right"/>
            <w:rPr>
              <w:szCs w:val="18"/>
            </w:rPr>
          </w:pPr>
          <w:bookmarkStart w:id="52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F45750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F45750">
            <w:rPr>
              <w:bCs/>
              <w:noProof/>
              <w:szCs w:val="18"/>
            </w:rPr>
            <w:t>2</w:t>
          </w:r>
          <w:r w:rsidRPr="00D82AF6">
            <w:rPr>
              <w:bCs/>
              <w:szCs w:val="18"/>
            </w:rPr>
            <w:fldChar w:fldCharType="end"/>
          </w:r>
          <w:bookmarkEnd w:id="52"/>
        </w:p>
      </w:tc>
    </w:tr>
    <w:tr w:rsidR="00172B05" w:rsidRPr="00D82AF6" w14:paraId="328E8422" w14:textId="77777777" w:rsidTr="00C242D7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3E09D84" w14:textId="77777777" w:rsidR="00172B05" w:rsidRPr="00D82AF6" w:rsidRDefault="003970B4" w:rsidP="00094155">
          <w:pPr>
            <w:jc w:val="left"/>
            <w:rPr>
              <w:szCs w:val="18"/>
            </w:rPr>
          </w:pPr>
          <w:bookmarkStart w:id="53" w:name="bmkCommittee"/>
          <w:bookmarkStart w:id="54" w:name="bmkLanguage" w:colFirst="1" w:colLast="1"/>
          <w:r>
            <w:rPr>
              <w:b/>
              <w:szCs w:val="18"/>
            </w:rPr>
            <w:t>Comité des mesures sanitaires et phytosanitaires</w:t>
          </w:r>
          <w:bookmarkEnd w:id="5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B07BA9A" w14:textId="77777777" w:rsidR="00172B05" w:rsidRPr="00D82AF6" w:rsidRDefault="003970B4" w:rsidP="00C242D7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Original: </w:t>
          </w:r>
          <w:bookmarkStart w:id="55" w:name="spsOriginalLanguage"/>
          <w:bookmarkEnd w:id="55"/>
        </w:p>
      </w:tc>
    </w:tr>
    <w:bookmarkEnd w:id="54"/>
  </w:tbl>
  <w:p w14:paraId="206FCC31" w14:textId="77777777" w:rsidR="00DD65B2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F8FE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EE5D3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F08C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704DC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788E8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A5"/>
    <w:rsid w:val="000074D5"/>
    <w:rsid w:val="0002424F"/>
    <w:rsid w:val="0003020C"/>
    <w:rsid w:val="00067D73"/>
    <w:rsid w:val="00071B26"/>
    <w:rsid w:val="000A7098"/>
    <w:rsid w:val="000A77BD"/>
    <w:rsid w:val="000C724C"/>
    <w:rsid w:val="000D23F0"/>
    <w:rsid w:val="000F3D5B"/>
    <w:rsid w:val="00104D9E"/>
    <w:rsid w:val="00114B29"/>
    <w:rsid w:val="001171A2"/>
    <w:rsid w:val="00120B96"/>
    <w:rsid w:val="00124D79"/>
    <w:rsid w:val="001273FC"/>
    <w:rsid w:val="001338F0"/>
    <w:rsid w:val="0014012F"/>
    <w:rsid w:val="00172B05"/>
    <w:rsid w:val="001B50DF"/>
    <w:rsid w:val="001D7618"/>
    <w:rsid w:val="001E77AF"/>
    <w:rsid w:val="00214001"/>
    <w:rsid w:val="002149CB"/>
    <w:rsid w:val="002242B5"/>
    <w:rsid w:val="002410DD"/>
    <w:rsid w:val="00255119"/>
    <w:rsid w:val="00287066"/>
    <w:rsid w:val="00295BF7"/>
    <w:rsid w:val="002D5A5B"/>
    <w:rsid w:val="003267CD"/>
    <w:rsid w:val="00334600"/>
    <w:rsid w:val="00337700"/>
    <w:rsid w:val="003422F5"/>
    <w:rsid w:val="00342A86"/>
    <w:rsid w:val="0037107A"/>
    <w:rsid w:val="00371F55"/>
    <w:rsid w:val="003970B4"/>
    <w:rsid w:val="003A09A4"/>
    <w:rsid w:val="003A0E78"/>
    <w:rsid w:val="003A19CB"/>
    <w:rsid w:val="003B6D4C"/>
    <w:rsid w:val="003F0353"/>
    <w:rsid w:val="003F0BEA"/>
    <w:rsid w:val="00410C09"/>
    <w:rsid w:val="0043612A"/>
    <w:rsid w:val="00486233"/>
    <w:rsid w:val="004A030D"/>
    <w:rsid w:val="005631BA"/>
    <w:rsid w:val="00571EE1"/>
    <w:rsid w:val="00585782"/>
    <w:rsid w:val="00592965"/>
    <w:rsid w:val="005B571A"/>
    <w:rsid w:val="005C6D4E"/>
    <w:rsid w:val="005D21E5"/>
    <w:rsid w:val="005E14C9"/>
    <w:rsid w:val="006248DB"/>
    <w:rsid w:val="00674833"/>
    <w:rsid w:val="006E0C67"/>
    <w:rsid w:val="006E5050"/>
    <w:rsid w:val="00727F5B"/>
    <w:rsid w:val="00735ADA"/>
    <w:rsid w:val="00780E09"/>
    <w:rsid w:val="00795114"/>
    <w:rsid w:val="007A761F"/>
    <w:rsid w:val="007B4290"/>
    <w:rsid w:val="007B7BB1"/>
    <w:rsid w:val="007C4766"/>
    <w:rsid w:val="007D39B5"/>
    <w:rsid w:val="00801B70"/>
    <w:rsid w:val="00817E7E"/>
    <w:rsid w:val="00834FB6"/>
    <w:rsid w:val="008402D9"/>
    <w:rsid w:val="00842D59"/>
    <w:rsid w:val="0085388D"/>
    <w:rsid w:val="00885409"/>
    <w:rsid w:val="00894675"/>
    <w:rsid w:val="008A1305"/>
    <w:rsid w:val="008C20AD"/>
    <w:rsid w:val="008C6AD2"/>
    <w:rsid w:val="008D507D"/>
    <w:rsid w:val="009112F2"/>
    <w:rsid w:val="0091417D"/>
    <w:rsid w:val="009304CB"/>
    <w:rsid w:val="0093775F"/>
    <w:rsid w:val="00966CFA"/>
    <w:rsid w:val="009A0D78"/>
    <w:rsid w:val="009D63FB"/>
    <w:rsid w:val="009F491D"/>
    <w:rsid w:val="00A047EB"/>
    <w:rsid w:val="00A21DC7"/>
    <w:rsid w:val="00A37C79"/>
    <w:rsid w:val="00A46611"/>
    <w:rsid w:val="00A60556"/>
    <w:rsid w:val="00A67526"/>
    <w:rsid w:val="00A73F8C"/>
    <w:rsid w:val="00A97AB1"/>
    <w:rsid w:val="00AA57A5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771"/>
    <w:rsid w:val="00BC17E5"/>
    <w:rsid w:val="00BC2650"/>
    <w:rsid w:val="00C242D7"/>
    <w:rsid w:val="00C34F2D"/>
    <w:rsid w:val="00C47345"/>
    <w:rsid w:val="00C65229"/>
    <w:rsid w:val="00C67AA4"/>
    <w:rsid w:val="00C71274"/>
    <w:rsid w:val="00CB2591"/>
    <w:rsid w:val="00CC1FCC"/>
    <w:rsid w:val="00CD0195"/>
    <w:rsid w:val="00CD3726"/>
    <w:rsid w:val="00CD5EC3"/>
    <w:rsid w:val="00CE1C9D"/>
    <w:rsid w:val="00D420F2"/>
    <w:rsid w:val="00D65AF6"/>
    <w:rsid w:val="00D66DCB"/>
    <w:rsid w:val="00D66F5C"/>
    <w:rsid w:val="00D82AF6"/>
    <w:rsid w:val="00DB47DD"/>
    <w:rsid w:val="00DB7CB0"/>
    <w:rsid w:val="00DD1BF7"/>
    <w:rsid w:val="00DD65B2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11625"/>
    <w:rsid w:val="00F325A3"/>
    <w:rsid w:val="00F45750"/>
    <w:rsid w:val="00F53FAD"/>
    <w:rsid w:val="00F71A32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46268B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E09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780E0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486233"/>
  </w:style>
  <w:style w:type="paragraph" w:styleId="BlockText">
    <w:name w:val="Block Text"/>
    <w:basedOn w:val="Normal"/>
    <w:uiPriority w:val="99"/>
    <w:semiHidden/>
    <w:unhideWhenUsed/>
    <w:rsid w:val="0048623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86233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86233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8623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8623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8623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8623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86233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486233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48623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862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62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233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86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233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86233"/>
  </w:style>
  <w:style w:type="character" w:customStyle="1" w:styleId="DateChar">
    <w:name w:val="Date Char"/>
    <w:basedOn w:val="DefaultParagraphFont"/>
    <w:link w:val="Date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862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86233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8623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486233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48623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8623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486233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486233"/>
  </w:style>
  <w:style w:type="paragraph" w:styleId="HTMLAddress">
    <w:name w:val="HTML Address"/>
    <w:basedOn w:val="Normal"/>
    <w:link w:val="HTMLAddressChar"/>
    <w:uiPriority w:val="99"/>
    <w:semiHidden/>
    <w:unhideWhenUsed/>
    <w:rsid w:val="0048623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86233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48623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8623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8623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8623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623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6233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48623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8623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8623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6233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6233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6233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6233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6233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6233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6233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6233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623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8623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486233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486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486233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486233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86233"/>
  </w:style>
  <w:style w:type="paragraph" w:styleId="List">
    <w:name w:val="List"/>
    <w:basedOn w:val="Normal"/>
    <w:uiPriority w:val="99"/>
    <w:semiHidden/>
    <w:unhideWhenUsed/>
    <w:rsid w:val="0048623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8623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8623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8623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8623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8623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8623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8623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8623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8623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486233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486233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486233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486233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486233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862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86233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862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86233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486233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48623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8623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8623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486233"/>
  </w:style>
  <w:style w:type="character" w:styleId="PlaceholderText">
    <w:name w:val="Placeholder Text"/>
    <w:basedOn w:val="DefaultParagraphFont"/>
    <w:uiPriority w:val="99"/>
    <w:semiHidden/>
    <w:rsid w:val="00486233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8623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6233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48623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486233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8623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8623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86233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486233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486233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48623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Notification-fren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GSPSNNotification-french.dotx</Template>
  <TotalTime>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2022-05-30T14:56:00Z</dcterms:created>
  <dcterms:modified xsi:type="dcterms:W3CDTF">2022-05-30T14:57:00Z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45934c8d-1b3b-4f35-b67a-b8dd4e3a3556</vt:lpwstr>
  </property>
</Properties>
</file>